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A53" w:rsidRPr="00CA03EF" w:rsidRDefault="00E32A53" w:rsidP="00B24AE9">
      <w:pPr>
        <w:spacing w:before="0" w:beforeAutospacing="0" w:after="0" w:afterAutospacing="0"/>
        <w:jc w:val="right"/>
        <w:rPr>
          <w:rFonts w:ascii="Times New Roman" w:hAnsi="Times New Roman"/>
          <w:b/>
          <w:noProof/>
          <w:sz w:val="26"/>
          <w:szCs w:val="26"/>
          <w:lang w:eastAsia="ru-RU"/>
        </w:rPr>
      </w:pPr>
    </w:p>
    <w:p w:rsidR="00E32A53" w:rsidRPr="00CA03EF" w:rsidRDefault="00E32A53" w:rsidP="00B24AE9">
      <w:pPr>
        <w:spacing w:before="0" w:beforeAutospacing="0" w:after="0" w:afterAutospacing="0"/>
        <w:jc w:val="right"/>
        <w:rPr>
          <w:rFonts w:ascii="Times New Roman" w:hAnsi="Times New Roman"/>
          <w:b/>
          <w:noProof/>
          <w:sz w:val="26"/>
          <w:szCs w:val="26"/>
          <w:lang w:eastAsia="ru-RU"/>
        </w:rPr>
      </w:pPr>
    </w:p>
    <w:p w:rsidR="005970BD" w:rsidRPr="005970BD" w:rsidRDefault="005970BD" w:rsidP="005970BD">
      <w:pPr>
        <w:widowControl w:val="0"/>
        <w:autoSpaceDE w:val="0"/>
        <w:autoSpaceDN w:val="0"/>
        <w:adjustRightInd w:val="0"/>
        <w:spacing w:before="0" w:beforeAutospacing="0" w:after="200" w:afterAutospacing="0"/>
        <w:jc w:val="center"/>
        <w:rPr>
          <w:rFonts w:ascii="Times New Roman" w:eastAsiaTheme="minorHAnsi" w:hAnsi="Times New Roman"/>
          <w:b/>
          <w:bCs/>
          <w:sz w:val="23"/>
          <w:szCs w:val="23"/>
        </w:rPr>
      </w:pPr>
      <w:r w:rsidRPr="005970BD">
        <w:rPr>
          <w:rFonts w:ascii="Times New Roman" w:eastAsiaTheme="minorHAnsi" w:hAnsi="Times New Roman"/>
          <w:b/>
          <w:bCs/>
          <w:sz w:val="23"/>
          <w:szCs w:val="23"/>
        </w:rPr>
        <w:t>Акционерное общество «Башкирская содовая компания»</w:t>
      </w:r>
    </w:p>
    <w:p w:rsidR="005970BD" w:rsidRPr="005970BD" w:rsidRDefault="005970BD" w:rsidP="005970BD">
      <w:pPr>
        <w:widowControl w:val="0"/>
        <w:autoSpaceDE w:val="0"/>
        <w:autoSpaceDN w:val="0"/>
        <w:adjustRightInd w:val="0"/>
        <w:spacing w:before="0" w:beforeAutospacing="0" w:after="200" w:afterAutospacing="0"/>
        <w:jc w:val="center"/>
        <w:rPr>
          <w:rFonts w:ascii="Times New Roman" w:eastAsiaTheme="minorHAnsi" w:hAnsi="Times New Roman"/>
          <w:sz w:val="23"/>
          <w:szCs w:val="23"/>
        </w:rPr>
      </w:pPr>
      <w:r w:rsidRPr="005970BD">
        <w:rPr>
          <w:rFonts w:ascii="Times New Roman" w:eastAsiaTheme="minorHAnsi" w:hAnsi="Times New Roman"/>
          <w:b/>
          <w:bCs/>
          <w:sz w:val="23"/>
          <w:szCs w:val="23"/>
        </w:rPr>
        <w:t>СОГЛАСИЕ</w:t>
      </w:r>
    </w:p>
    <w:p w:rsidR="005970BD" w:rsidRPr="005970BD" w:rsidRDefault="005970BD" w:rsidP="005970BD">
      <w:pPr>
        <w:widowControl w:val="0"/>
        <w:autoSpaceDE w:val="0"/>
        <w:autoSpaceDN w:val="0"/>
        <w:adjustRightInd w:val="0"/>
        <w:spacing w:before="0" w:beforeAutospacing="0" w:after="200" w:afterAutospacing="0"/>
        <w:jc w:val="center"/>
        <w:rPr>
          <w:rFonts w:ascii="Times New Roman" w:eastAsiaTheme="minorHAnsi" w:hAnsi="Times New Roman"/>
          <w:sz w:val="23"/>
          <w:szCs w:val="23"/>
        </w:rPr>
      </w:pPr>
      <w:r w:rsidRPr="005970BD">
        <w:rPr>
          <w:rFonts w:ascii="Times New Roman" w:eastAsiaTheme="minorHAnsi" w:hAnsi="Times New Roman"/>
          <w:b/>
          <w:bCs/>
          <w:sz w:val="23"/>
          <w:szCs w:val="23"/>
        </w:rPr>
        <w:t>на обработку персональных данных работника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1582"/>
        <w:gridCol w:w="74"/>
        <w:gridCol w:w="1031"/>
        <w:gridCol w:w="558"/>
        <w:gridCol w:w="1146"/>
        <w:gridCol w:w="822"/>
        <w:gridCol w:w="3040"/>
      </w:tblGrid>
      <w:tr w:rsidR="00574026" w:rsidTr="00574026">
        <w:tc>
          <w:tcPr>
            <w:tcW w:w="1668" w:type="dxa"/>
          </w:tcPr>
          <w:p w:rsidR="00574026" w:rsidRDefault="00574026" w:rsidP="005970BD">
            <w:pPr>
              <w:spacing w:beforeAutospacing="0" w:afterAutospacing="0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5970BD">
              <w:rPr>
                <w:rFonts w:ascii="Times New Roman" w:hAnsi="Times New Roman"/>
                <w:sz w:val="23"/>
                <w:szCs w:val="23"/>
                <w:lang w:eastAsia="ru-RU"/>
              </w:rPr>
              <w:t>Настоящим я</w:t>
            </w:r>
            <w:r w:rsidRPr="005970BD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,</w:t>
            </w:r>
          </w:p>
        </w:tc>
        <w:tc>
          <w:tcPr>
            <w:tcW w:w="8469" w:type="dxa"/>
            <w:gridSpan w:val="7"/>
            <w:tcBorders>
              <w:bottom w:val="single" w:sz="4" w:space="0" w:color="auto"/>
            </w:tcBorders>
          </w:tcPr>
          <w:p w:rsidR="00574026" w:rsidRPr="00CA01CC" w:rsidRDefault="00574026" w:rsidP="00CA01CC">
            <w:pPr>
              <w:spacing w:beforeAutospacing="0" w:afterAutospacing="0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</w:tr>
      <w:tr w:rsidR="00574026" w:rsidTr="00574026">
        <w:tc>
          <w:tcPr>
            <w:tcW w:w="1668" w:type="dxa"/>
          </w:tcPr>
          <w:p w:rsidR="00574026" w:rsidRDefault="00574026" w:rsidP="005970BD">
            <w:pPr>
              <w:spacing w:beforeAutospacing="0" w:afterAutospacing="0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8469" w:type="dxa"/>
            <w:gridSpan w:val="7"/>
            <w:tcBorders>
              <w:top w:val="single" w:sz="4" w:space="0" w:color="auto"/>
            </w:tcBorders>
          </w:tcPr>
          <w:p w:rsidR="00574026" w:rsidRDefault="00574026" w:rsidP="00574026">
            <w:pPr>
              <w:spacing w:beforeAutospacing="0" w:afterAutospacing="0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574026">
              <w:rPr>
                <w:rFonts w:ascii="Times New Roman" w:hAnsi="Times New Roman"/>
                <w:sz w:val="23"/>
                <w:szCs w:val="23"/>
                <w:vertAlign w:val="superscript"/>
                <w:lang w:eastAsia="ru-RU"/>
              </w:rPr>
              <w:t>(Ф.И.О полностью)</w:t>
            </w:r>
          </w:p>
        </w:tc>
      </w:tr>
      <w:tr w:rsidR="00574026" w:rsidRPr="00574026" w:rsidTr="00574026">
        <w:tc>
          <w:tcPr>
            <w:tcW w:w="3295" w:type="dxa"/>
            <w:gridSpan w:val="2"/>
          </w:tcPr>
          <w:p w:rsidR="00574026" w:rsidRPr="00574026" w:rsidRDefault="00165869" w:rsidP="005970BD">
            <w:pPr>
              <w:spacing w:beforeAutospacing="0" w:afterAutospacing="0"/>
              <w:rPr>
                <w:rFonts w:ascii="Times New Roman" w:hAnsi="Times New Roman"/>
                <w:sz w:val="23"/>
                <w:szCs w:val="23"/>
                <w:lang w:val="en-US" w:eastAsia="ru-RU"/>
              </w:rPr>
            </w:pPr>
            <w:fldSimple w:instr=" DOCVARIABLE  VIDDOC  \* MERGEFORMAT ">
              <w:r w:rsidR="00574026" w:rsidRPr="00574026">
                <w:rPr>
                  <w:rFonts w:ascii="Times New Roman" w:hAnsi="Times New Roman"/>
                  <w:sz w:val="23"/>
                  <w:szCs w:val="23"/>
                  <w:lang w:eastAsia="ru-RU"/>
                </w:rPr>
                <w:t>паспорт гражданина РФ</w:t>
              </w:r>
            </w:fldSimple>
            <w:r w:rsidR="00574026" w:rsidRPr="00574026">
              <w:rPr>
                <w:rFonts w:ascii="Times New Roman" w:hAnsi="Times New Roman"/>
                <w:sz w:val="23"/>
                <w:szCs w:val="23"/>
                <w:lang w:eastAsia="ru-RU"/>
              </w:rPr>
              <w:t>: серия</w:t>
            </w:r>
          </w:p>
        </w:tc>
        <w:tc>
          <w:tcPr>
            <w:tcW w:w="1135" w:type="dxa"/>
            <w:gridSpan w:val="2"/>
            <w:tcBorders>
              <w:bottom w:val="single" w:sz="4" w:space="0" w:color="auto"/>
            </w:tcBorders>
          </w:tcPr>
          <w:p w:rsidR="00574026" w:rsidRPr="00574026" w:rsidRDefault="00574026" w:rsidP="005970BD">
            <w:pPr>
              <w:spacing w:beforeAutospacing="0" w:afterAutospacing="0"/>
              <w:rPr>
                <w:rFonts w:ascii="Times New Roman" w:hAnsi="Times New Roman"/>
                <w:sz w:val="23"/>
                <w:szCs w:val="23"/>
                <w:lang w:val="en-US" w:eastAsia="ru-RU"/>
              </w:rPr>
            </w:pPr>
          </w:p>
        </w:tc>
        <w:tc>
          <w:tcPr>
            <w:tcW w:w="562" w:type="dxa"/>
          </w:tcPr>
          <w:p w:rsidR="00574026" w:rsidRPr="00574026" w:rsidRDefault="00574026" w:rsidP="005970BD">
            <w:pPr>
              <w:spacing w:beforeAutospacing="0" w:afterAutospacing="0"/>
              <w:rPr>
                <w:rFonts w:ascii="Times New Roman" w:hAnsi="Times New Roman"/>
                <w:sz w:val="23"/>
                <w:szCs w:val="23"/>
                <w:lang w:val="en-US" w:eastAsia="ru-RU"/>
              </w:rPr>
            </w:pPr>
            <w:r w:rsidRPr="00574026">
              <w:rPr>
                <w:rFonts w:ascii="Times New Roman" w:hAnsi="Times New Roman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:rsidR="00574026" w:rsidRPr="00574026" w:rsidRDefault="00574026" w:rsidP="005970BD">
            <w:pPr>
              <w:spacing w:beforeAutospacing="0" w:afterAutospacing="0"/>
              <w:rPr>
                <w:rFonts w:ascii="Times New Roman" w:hAnsi="Times New Roman"/>
                <w:sz w:val="23"/>
                <w:szCs w:val="23"/>
                <w:lang w:val="en-US" w:eastAsia="ru-RU"/>
              </w:rPr>
            </w:pPr>
          </w:p>
        </w:tc>
        <w:tc>
          <w:tcPr>
            <w:tcW w:w="822" w:type="dxa"/>
          </w:tcPr>
          <w:p w:rsidR="00574026" w:rsidRPr="00574026" w:rsidRDefault="00574026" w:rsidP="005970BD">
            <w:pPr>
              <w:spacing w:beforeAutospacing="0" w:afterAutospacing="0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574026">
              <w:rPr>
                <w:rFonts w:ascii="Times New Roman" w:hAnsi="Times New Roman"/>
                <w:sz w:val="23"/>
                <w:szCs w:val="23"/>
                <w:lang w:eastAsia="ru-RU"/>
              </w:rPr>
              <w:t>выдан</w:t>
            </w:r>
          </w:p>
        </w:tc>
        <w:tc>
          <w:tcPr>
            <w:tcW w:w="3143" w:type="dxa"/>
            <w:tcBorders>
              <w:bottom w:val="single" w:sz="4" w:space="0" w:color="auto"/>
            </w:tcBorders>
          </w:tcPr>
          <w:p w:rsidR="00574026" w:rsidRPr="00574026" w:rsidRDefault="00574026" w:rsidP="005970BD">
            <w:pPr>
              <w:spacing w:beforeAutospacing="0" w:afterAutospacing="0"/>
              <w:rPr>
                <w:rFonts w:ascii="Times New Roman" w:hAnsi="Times New Roman"/>
                <w:sz w:val="23"/>
                <w:szCs w:val="23"/>
                <w:lang w:val="en-US" w:eastAsia="ru-RU"/>
              </w:rPr>
            </w:pPr>
          </w:p>
        </w:tc>
      </w:tr>
      <w:tr w:rsidR="00574026" w:rsidRPr="00574026" w:rsidTr="00574026">
        <w:tc>
          <w:tcPr>
            <w:tcW w:w="10137" w:type="dxa"/>
            <w:gridSpan w:val="8"/>
            <w:tcBorders>
              <w:bottom w:val="single" w:sz="4" w:space="0" w:color="auto"/>
            </w:tcBorders>
          </w:tcPr>
          <w:p w:rsidR="00574026" w:rsidRPr="00B21B62" w:rsidRDefault="00574026" w:rsidP="00574026">
            <w:pPr>
              <w:spacing w:beforeAutospacing="0" w:afterAutospacing="0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</w:tr>
      <w:tr w:rsidR="00574026" w:rsidRPr="00574026" w:rsidTr="00574026">
        <w:tc>
          <w:tcPr>
            <w:tcW w:w="10137" w:type="dxa"/>
            <w:gridSpan w:val="8"/>
            <w:tcBorders>
              <w:top w:val="single" w:sz="4" w:space="0" w:color="auto"/>
            </w:tcBorders>
          </w:tcPr>
          <w:p w:rsidR="00574026" w:rsidRPr="00574026" w:rsidRDefault="00574026" w:rsidP="00574026">
            <w:pPr>
              <w:spacing w:beforeAutospacing="0" w:afterAutospacing="0"/>
              <w:jc w:val="center"/>
              <w:rPr>
                <w:rFonts w:ascii="Times New Roman" w:hAnsi="Times New Roman"/>
                <w:sz w:val="23"/>
                <w:szCs w:val="23"/>
                <w:vertAlign w:val="superscript"/>
                <w:lang w:val="en-US" w:eastAsia="ru-RU"/>
              </w:rPr>
            </w:pPr>
            <w:r w:rsidRPr="00574026">
              <w:rPr>
                <w:rFonts w:ascii="Times New Roman" w:hAnsi="Times New Roman"/>
                <w:sz w:val="23"/>
                <w:szCs w:val="23"/>
                <w:vertAlign w:val="superscript"/>
                <w:lang w:eastAsia="ru-RU"/>
              </w:rPr>
              <w:t>(когда и кем выдан)</w:t>
            </w:r>
          </w:p>
        </w:tc>
      </w:tr>
      <w:tr w:rsidR="00574026" w:rsidTr="00574026">
        <w:tc>
          <w:tcPr>
            <w:tcW w:w="3369" w:type="dxa"/>
            <w:gridSpan w:val="3"/>
          </w:tcPr>
          <w:p w:rsidR="00574026" w:rsidRPr="00574026" w:rsidRDefault="00574026" w:rsidP="005970BD">
            <w:pPr>
              <w:spacing w:beforeAutospacing="0" w:afterAutospacing="0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574026">
              <w:rPr>
                <w:rFonts w:ascii="Times New Roman" w:hAnsi="Times New Roman"/>
                <w:sz w:val="23"/>
                <w:szCs w:val="23"/>
                <w:lang w:eastAsia="ru-RU"/>
              </w:rPr>
              <w:t>зарегистрирован(а)  по адресу :</w:t>
            </w:r>
          </w:p>
        </w:tc>
        <w:tc>
          <w:tcPr>
            <w:tcW w:w="6768" w:type="dxa"/>
            <w:gridSpan w:val="5"/>
            <w:tcBorders>
              <w:bottom w:val="single" w:sz="4" w:space="0" w:color="auto"/>
            </w:tcBorders>
          </w:tcPr>
          <w:p w:rsidR="00574026" w:rsidRPr="00B21B62" w:rsidRDefault="00574026" w:rsidP="005970BD">
            <w:pPr>
              <w:spacing w:beforeAutospacing="0" w:afterAutospacing="0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</w:tr>
    </w:tbl>
    <w:p w:rsidR="00574026" w:rsidRPr="00B21B62" w:rsidRDefault="005970BD" w:rsidP="005970BD">
      <w:pPr>
        <w:spacing w:before="0" w:beforeAutospacing="0" w:after="0" w:afterAutospacing="0"/>
        <w:jc w:val="both"/>
        <w:rPr>
          <w:rFonts w:ascii="Times New Roman" w:hAnsi="Times New Roman"/>
          <w:sz w:val="23"/>
          <w:szCs w:val="23"/>
          <w:lang w:eastAsia="ru-RU"/>
        </w:rPr>
      </w:pPr>
      <w:r w:rsidRPr="005970BD">
        <w:rPr>
          <w:rFonts w:ascii="Times New Roman" w:hAnsi="Times New Roman"/>
          <w:sz w:val="23"/>
          <w:szCs w:val="23"/>
          <w:lang w:eastAsia="ru-RU"/>
        </w:rPr>
        <w:t xml:space="preserve"> </w:t>
      </w:r>
    </w:p>
    <w:p w:rsidR="005970BD" w:rsidRPr="005970BD" w:rsidRDefault="005970BD" w:rsidP="005970BD">
      <w:pPr>
        <w:spacing w:before="0" w:beforeAutospacing="0" w:after="0" w:afterAutospacing="0"/>
        <w:jc w:val="both"/>
        <w:rPr>
          <w:rFonts w:ascii="Times New Roman" w:hAnsi="Times New Roman"/>
          <w:sz w:val="23"/>
          <w:szCs w:val="23"/>
          <w:lang w:eastAsia="ru-RU"/>
        </w:rPr>
      </w:pPr>
      <w:r w:rsidRPr="005970BD">
        <w:rPr>
          <w:rFonts w:ascii="Times New Roman" w:hAnsi="Times New Roman"/>
          <w:sz w:val="23"/>
          <w:szCs w:val="23"/>
          <w:lang w:eastAsia="ru-RU"/>
        </w:rPr>
        <w:t>(далее – «</w:t>
      </w:r>
      <w:r w:rsidR="00B21B62">
        <w:rPr>
          <w:rFonts w:ascii="Times New Roman" w:hAnsi="Times New Roman"/>
          <w:sz w:val="23"/>
          <w:szCs w:val="23"/>
          <w:lang w:eastAsia="ru-RU"/>
        </w:rPr>
        <w:t>Субъект персональных данных</w:t>
      </w:r>
      <w:r w:rsidRPr="005970BD">
        <w:rPr>
          <w:rFonts w:ascii="Times New Roman" w:hAnsi="Times New Roman"/>
          <w:sz w:val="23"/>
          <w:szCs w:val="23"/>
          <w:lang w:eastAsia="ru-RU"/>
        </w:rPr>
        <w:t xml:space="preserve">»), </w:t>
      </w:r>
      <w:r w:rsidRPr="005970BD">
        <w:rPr>
          <w:rFonts w:ascii="Times New Roman" w:hAnsi="Times New Roman"/>
          <w:bCs/>
          <w:sz w:val="23"/>
          <w:szCs w:val="23"/>
          <w:lang w:eastAsia="ru-RU"/>
        </w:rPr>
        <w:t xml:space="preserve">в соответствии со статьей 9 Федерального закона </w:t>
      </w:r>
      <w:r w:rsidRPr="005970BD">
        <w:rPr>
          <w:rFonts w:ascii="Times New Roman" w:hAnsi="Times New Roman"/>
          <w:sz w:val="23"/>
          <w:szCs w:val="23"/>
          <w:lang w:eastAsia="ru-RU"/>
        </w:rPr>
        <w:t>от 27.07.2006 № 152-ФЗ «О персональных данных», предоставляю работодателю</w:t>
      </w:r>
      <w:r w:rsidRPr="005970BD">
        <w:rPr>
          <w:rFonts w:ascii="Times New Roman" w:hAnsi="Times New Roman"/>
          <w:bCs/>
          <w:sz w:val="23"/>
          <w:szCs w:val="23"/>
          <w:lang w:eastAsia="ru-RU"/>
        </w:rPr>
        <w:t xml:space="preserve"> - </w:t>
      </w:r>
      <w:r w:rsidRPr="005970BD">
        <w:rPr>
          <w:rFonts w:ascii="Times New Roman" w:hAnsi="Times New Roman"/>
          <w:sz w:val="23"/>
          <w:szCs w:val="23"/>
          <w:lang w:eastAsia="ru-RU"/>
        </w:rPr>
        <w:t xml:space="preserve">Акционерному обществу «Башкирская содовая компания» (АО «БСК») (ОГРН 1020202079479, ИНН 0268008010), зарегистрированному по адресу: Республика Башкортостан, г. Стерлитамак, ул. Техническая, д. 32, свои персональные данные в целях </w:t>
      </w:r>
      <w:r w:rsidR="00B21B62">
        <w:rPr>
          <w:rFonts w:ascii="Times New Roman" w:hAnsi="Times New Roman"/>
          <w:sz w:val="23"/>
          <w:szCs w:val="23"/>
          <w:lang w:eastAsia="ru-RU"/>
        </w:rPr>
        <w:t>взаимодействия с Оператором для получения ответа на мой запрос на официальном сайте Оператора.</w:t>
      </w:r>
    </w:p>
    <w:p w:rsidR="005970BD" w:rsidRPr="005970BD" w:rsidRDefault="005970BD" w:rsidP="005970BD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  <w:jc w:val="both"/>
        <w:rPr>
          <w:rFonts w:ascii="Times New Roman" w:eastAsiaTheme="minorHAnsi" w:hAnsi="Times New Roman"/>
          <w:sz w:val="23"/>
          <w:szCs w:val="23"/>
        </w:rPr>
      </w:pPr>
    </w:p>
    <w:p w:rsidR="005970BD" w:rsidRPr="005970BD" w:rsidRDefault="005970BD" w:rsidP="005970BD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  <w:jc w:val="both"/>
        <w:rPr>
          <w:rFonts w:ascii="Times New Roman" w:eastAsiaTheme="minorHAnsi" w:hAnsi="Times New Roman"/>
          <w:sz w:val="23"/>
          <w:szCs w:val="23"/>
        </w:rPr>
      </w:pPr>
      <w:r w:rsidRPr="005970BD">
        <w:rPr>
          <w:rFonts w:ascii="Times New Roman" w:eastAsiaTheme="minorHAnsi" w:hAnsi="Times New Roman"/>
          <w:sz w:val="23"/>
          <w:szCs w:val="23"/>
        </w:rPr>
        <w:t xml:space="preserve">Я выражаю свое согласие на осуществление АО «БСК» автоматизированной, без использования средств автоматизации, а также смешанной обработки персональных данных,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 </w:t>
      </w:r>
    </w:p>
    <w:p w:rsidR="005970BD" w:rsidRPr="005970BD" w:rsidRDefault="005970BD" w:rsidP="005970BD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  <w:jc w:val="both"/>
        <w:rPr>
          <w:rFonts w:ascii="Times New Roman" w:eastAsiaTheme="minorHAnsi" w:hAnsi="Times New Roman"/>
          <w:sz w:val="23"/>
          <w:szCs w:val="23"/>
        </w:rPr>
      </w:pPr>
      <w:r w:rsidRPr="005970BD">
        <w:rPr>
          <w:rFonts w:ascii="Times New Roman" w:eastAsiaTheme="minorHAnsi" w:hAnsi="Times New Roman"/>
          <w:sz w:val="23"/>
          <w:szCs w:val="23"/>
        </w:rPr>
        <w:t>Перечень моих персональных данных, на обработку которых я даю согласие:</w:t>
      </w:r>
    </w:p>
    <w:p w:rsidR="00B21B62" w:rsidRDefault="005970BD" w:rsidP="00B21B62">
      <w:pPr>
        <w:spacing w:before="0" w:beforeAutospacing="0" w:after="0" w:afterAutospacing="0"/>
        <w:ind w:right="-1" w:firstLine="567"/>
        <w:contextualSpacing/>
        <w:jc w:val="both"/>
        <w:rPr>
          <w:rFonts w:ascii="Times New Roman" w:eastAsiaTheme="minorHAnsi" w:hAnsi="Times New Roman"/>
          <w:sz w:val="23"/>
          <w:szCs w:val="23"/>
        </w:rPr>
      </w:pPr>
      <w:r w:rsidRPr="005970BD">
        <w:rPr>
          <w:rFonts w:ascii="Times New Roman" w:eastAsiaTheme="minorHAnsi" w:hAnsi="Times New Roman"/>
          <w:sz w:val="23"/>
          <w:szCs w:val="23"/>
        </w:rPr>
        <w:t xml:space="preserve">фамилия, имя, отчество; </w:t>
      </w:r>
    </w:p>
    <w:p w:rsidR="00B21B62" w:rsidRDefault="00306833" w:rsidP="00B21B62">
      <w:pPr>
        <w:spacing w:before="0" w:beforeAutospacing="0" w:after="0" w:afterAutospacing="0"/>
        <w:ind w:right="-1" w:firstLine="567"/>
        <w:contextualSpacing/>
        <w:jc w:val="both"/>
        <w:rPr>
          <w:rFonts w:ascii="Times New Roman" w:eastAsiaTheme="minorHAnsi" w:hAnsi="Times New Roman"/>
          <w:sz w:val="23"/>
          <w:szCs w:val="23"/>
        </w:rPr>
      </w:pPr>
      <w:r>
        <w:rPr>
          <w:rFonts w:ascii="Times New Roman" w:eastAsiaTheme="minorHAnsi" w:hAnsi="Times New Roman"/>
          <w:sz w:val="23"/>
          <w:szCs w:val="23"/>
        </w:rPr>
        <w:t xml:space="preserve">номер мобильного телефона; </w:t>
      </w:r>
    </w:p>
    <w:p w:rsidR="005970BD" w:rsidRDefault="005970BD" w:rsidP="00B21B62">
      <w:pPr>
        <w:spacing w:before="0" w:beforeAutospacing="0" w:after="0" w:afterAutospacing="0"/>
        <w:ind w:right="-1" w:firstLine="567"/>
        <w:contextualSpacing/>
        <w:jc w:val="both"/>
        <w:rPr>
          <w:rFonts w:ascii="Times New Roman" w:eastAsiaTheme="minorHAnsi" w:hAnsi="Times New Roman"/>
          <w:sz w:val="23"/>
          <w:szCs w:val="23"/>
        </w:rPr>
      </w:pPr>
      <w:proofErr w:type="gramStart"/>
      <w:r w:rsidRPr="005970BD">
        <w:rPr>
          <w:rFonts w:ascii="Times New Roman" w:eastAsiaTheme="minorHAnsi" w:hAnsi="Times New Roman"/>
          <w:sz w:val="23"/>
          <w:szCs w:val="23"/>
        </w:rPr>
        <w:t>электронная  почта</w:t>
      </w:r>
      <w:proofErr w:type="gramEnd"/>
      <w:r w:rsidRPr="005970BD">
        <w:rPr>
          <w:rFonts w:ascii="Times New Roman" w:eastAsiaTheme="minorHAnsi" w:hAnsi="Times New Roman"/>
          <w:sz w:val="23"/>
          <w:szCs w:val="23"/>
        </w:rPr>
        <w:t xml:space="preserve">  (</w:t>
      </w:r>
      <w:r w:rsidRPr="005970BD">
        <w:rPr>
          <w:rFonts w:ascii="Times New Roman" w:eastAsiaTheme="minorHAnsi" w:hAnsi="Times New Roman"/>
          <w:sz w:val="23"/>
          <w:szCs w:val="23"/>
          <w:lang w:val="en-US"/>
        </w:rPr>
        <w:t>e</w:t>
      </w:r>
      <w:r w:rsidRPr="005970BD">
        <w:rPr>
          <w:rFonts w:ascii="Times New Roman" w:eastAsiaTheme="minorHAnsi" w:hAnsi="Times New Roman"/>
          <w:sz w:val="23"/>
          <w:szCs w:val="23"/>
        </w:rPr>
        <w:t>-</w:t>
      </w:r>
      <w:r w:rsidRPr="005970BD">
        <w:rPr>
          <w:rFonts w:ascii="Times New Roman" w:eastAsiaTheme="minorHAnsi" w:hAnsi="Times New Roman"/>
          <w:sz w:val="23"/>
          <w:szCs w:val="23"/>
          <w:lang w:val="en-US"/>
        </w:rPr>
        <w:t>mail</w:t>
      </w:r>
      <w:r w:rsidR="00B21B62">
        <w:rPr>
          <w:rFonts w:ascii="Times New Roman" w:eastAsiaTheme="minorHAnsi" w:hAnsi="Times New Roman"/>
          <w:sz w:val="23"/>
          <w:szCs w:val="23"/>
        </w:rPr>
        <w:t>)</w:t>
      </w:r>
    </w:p>
    <w:p w:rsidR="00B21B62" w:rsidRPr="005970BD" w:rsidRDefault="00B21B62" w:rsidP="00B21B62">
      <w:pPr>
        <w:spacing w:before="0" w:beforeAutospacing="0" w:after="0" w:afterAutospacing="0"/>
        <w:ind w:right="-1" w:firstLine="567"/>
        <w:contextualSpacing/>
        <w:jc w:val="both"/>
        <w:rPr>
          <w:rFonts w:ascii="Times New Roman" w:eastAsiaTheme="minorHAnsi" w:hAnsi="Times New Roman"/>
          <w:sz w:val="23"/>
          <w:szCs w:val="23"/>
        </w:rPr>
      </w:pPr>
      <w:r>
        <w:rPr>
          <w:rFonts w:ascii="Times New Roman" w:eastAsiaTheme="minorHAnsi" w:hAnsi="Times New Roman"/>
          <w:sz w:val="23"/>
          <w:szCs w:val="23"/>
        </w:rPr>
        <w:t>дополнить (какие сведения предусмотрены сайтом).</w:t>
      </w:r>
      <w:bookmarkStart w:id="0" w:name="_GoBack"/>
      <w:bookmarkEnd w:id="0"/>
    </w:p>
    <w:p w:rsidR="005970BD" w:rsidRPr="005970BD" w:rsidRDefault="005970BD" w:rsidP="00B21B62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Theme="minorHAnsi" w:hAnsi="Times New Roman"/>
          <w:sz w:val="23"/>
          <w:szCs w:val="23"/>
        </w:rPr>
      </w:pPr>
    </w:p>
    <w:p w:rsidR="005970BD" w:rsidRPr="005970BD" w:rsidRDefault="005970BD" w:rsidP="005970BD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  <w:jc w:val="both"/>
        <w:rPr>
          <w:rFonts w:ascii="Times New Roman" w:eastAsiaTheme="minorHAnsi" w:hAnsi="Times New Roman"/>
          <w:sz w:val="23"/>
          <w:szCs w:val="23"/>
        </w:rPr>
      </w:pPr>
      <w:r w:rsidRPr="005970BD">
        <w:rPr>
          <w:rFonts w:ascii="Times New Roman" w:eastAsiaTheme="minorHAnsi" w:hAnsi="Times New Roman"/>
          <w:sz w:val="23"/>
          <w:szCs w:val="23"/>
        </w:rPr>
        <w:t xml:space="preserve">Я ознакомлен с действующими внутренними нормативными документами </w:t>
      </w:r>
      <w:r w:rsidR="00B21B62">
        <w:rPr>
          <w:rFonts w:ascii="Times New Roman" w:eastAsiaTheme="minorHAnsi" w:hAnsi="Times New Roman"/>
          <w:sz w:val="23"/>
          <w:szCs w:val="23"/>
        </w:rPr>
        <w:t>Оператора</w:t>
      </w:r>
      <w:r w:rsidRPr="005970BD">
        <w:rPr>
          <w:rFonts w:ascii="Times New Roman" w:eastAsiaTheme="minorHAnsi" w:hAnsi="Times New Roman"/>
          <w:sz w:val="23"/>
          <w:szCs w:val="23"/>
        </w:rPr>
        <w:t>, устанавливающим порядок обработки персональных данных, а также со своими правами и обязанностями в этой области.</w:t>
      </w:r>
    </w:p>
    <w:p w:rsidR="005970BD" w:rsidRPr="005970BD" w:rsidRDefault="005970BD" w:rsidP="005970BD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  <w:jc w:val="both"/>
        <w:rPr>
          <w:rFonts w:ascii="Times New Roman" w:eastAsiaTheme="minorHAnsi" w:hAnsi="Times New Roman"/>
          <w:sz w:val="23"/>
          <w:szCs w:val="23"/>
        </w:rPr>
      </w:pPr>
    </w:p>
    <w:p w:rsidR="005970BD" w:rsidRPr="005970BD" w:rsidRDefault="005970BD" w:rsidP="005970BD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  <w:jc w:val="both"/>
        <w:rPr>
          <w:rFonts w:ascii="Times New Roman" w:eastAsiaTheme="minorHAnsi" w:hAnsi="Times New Roman"/>
          <w:sz w:val="23"/>
          <w:szCs w:val="23"/>
        </w:rPr>
      </w:pPr>
      <w:r w:rsidRPr="005970BD">
        <w:rPr>
          <w:rFonts w:ascii="Times New Roman" w:eastAsiaTheme="minorHAnsi" w:hAnsi="Times New Roman"/>
          <w:sz w:val="23"/>
          <w:szCs w:val="23"/>
        </w:rPr>
        <w:t xml:space="preserve">Я уведомлен о том, что по моему письменному запросу или письменному запросу моего представителя </w:t>
      </w:r>
      <w:r w:rsidR="00B21B62">
        <w:rPr>
          <w:rFonts w:ascii="Times New Roman" w:eastAsiaTheme="minorHAnsi" w:hAnsi="Times New Roman"/>
          <w:sz w:val="23"/>
          <w:szCs w:val="23"/>
        </w:rPr>
        <w:t>Оператора</w:t>
      </w:r>
      <w:r w:rsidRPr="005970BD">
        <w:rPr>
          <w:rFonts w:ascii="Times New Roman" w:eastAsiaTheme="minorHAnsi" w:hAnsi="Times New Roman"/>
          <w:sz w:val="23"/>
          <w:szCs w:val="23"/>
        </w:rPr>
        <w:t xml:space="preserve"> должен предоставить мне или моему представителю информацию, касающуюся обработки моих персональных данных.</w:t>
      </w:r>
    </w:p>
    <w:p w:rsidR="005970BD" w:rsidRPr="005970BD" w:rsidRDefault="005970BD" w:rsidP="005970BD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  <w:jc w:val="both"/>
        <w:rPr>
          <w:rFonts w:ascii="Times New Roman" w:eastAsiaTheme="minorHAnsi" w:hAnsi="Times New Roman"/>
          <w:sz w:val="23"/>
          <w:szCs w:val="23"/>
        </w:rPr>
      </w:pPr>
    </w:p>
    <w:p w:rsidR="005970BD" w:rsidRPr="005970BD" w:rsidRDefault="005970BD" w:rsidP="005970BD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  <w:jc w:val="both"/>
        <w:rPr>
          <w:rFonts w:ascii="Times New Roman" w:eastAsiaTheme="minorHAnsi" w:hAnsi="Times New Roman"/>
          <w:sz w:val="23"/>
          <w:szCs w:val="23"/>
        </w:rPr>
      </w:pPr>
      <w:r w:rsidRPr="005970BD">
        <w:rPr>
          <w:rFonts w:ascii="Times New Roman" w:eastAsiaTheme="minorHAnsi" w:hAnsi="Times New Roman"/>
          <w:sz w:val="23"/>
          <w:szCs w:val="23"/>
        </w:rPr>
        <w:t xml:space="preserve">Настоящее Согласие на обработку персональных данных дается мной добровольно, без принуждения, вступает в силу с даты его подписания мной и действует до даты расторжения трудового договора, либо до отзыва путем направления </w:t>
      </w:r>
      <w:r w:rsidR="00B21B62">
        <w:rPr>
          <w:rFonts w:ascii="Times New Roman" w:eastAsiaTheme="minorHAnsi" w:hAnsi="Times New Roman"/>
          <w:sz w:val="23"/>
          <w:szCs w:val="23"/>
        </w:rPr>
        <w:t>Оператору</w:t>
      </w:r>
      <w:r w:rsidRPr="005970BD">
        <w:rPr>
          <w:rFonts w:ascii="Times New Roman" w:eastAsiaTheme="minorHAnsi" w:hAnsi="Times New Roman"/>
          <w:sz w:val="23"/>
          <w:szCs w:val="23"/>
        </w:rPr>
        <w:t xml:space="preserve"> письменного заявления. </w:t>
      </w:r>
    </w:p>
    <w:p w:rsidR="005970BD" w:rsidRPr="005970BD" w:rsidRDefault="005970BD" w:rsidP="005970BD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  <w:jc w:val="both"/>
        <w:rPr>
          <w:rFonts w:ascii="Times New Roman" w:eastAsiaTheme="minorHAnsi" w:hAnsi="Times New Roman"/>
          <w:sz w:val="23"/>
          <w:szCs w:val="23"/>
        </w:rPr>
      </w:pPr>
    </w:p>
    <w:p w:rsidR="005970BD" w:rsidRPr="005970BD" w:rsidRDefault="005970BD" w:rsidP="005970BD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40"/>
        <w:jc w:val="both"/>
        <w:rPr>
          <w:rFonts w:ascii="Times New Roman" w:eastAsiaTheme="minorHAnsi" w:hAnsi="Times New Roman"/>
          <w:sz w:val="23"/>
          <w:szCs w:val="23"/>
        </w:rPr>
      </w:pPr>
      <w:r w:rsidRPr="005970BD">
        <w:rPr>
          <w:rFonts w:ascii="Times New Roman" w:eastAsiaTheme="minorHAnsi" w:hAnsi="Times New Roman"/>
          <w:sz w:val="23"/>
          <w:szCs w:val="23"/>
        </w:rPr>
        <w:t xml:space="preserve">Получив такое заявление, </w:t>
      </w:r>
      <w:r w:rsidR="00B21B62">
        <w:rPr>
          <w:rFonts w:ascii="Times New Roman" w:eastAsiaTheme="minorHAnsi" w:hAnsi="Times New Roman"/>
          <w:sz w:val="23"/>
          <w:szCs w:val="23"/>
        </w:rPr>
        <w:t>Оператор</w:t>
      </w:r>
      <w:r w:rsidRPr="005970BD">
        <w:rPr>
          <w:rFonts w:ascii="Times New Roman" w:eastAsiaTheme="minorHAnsi" w:hAnsi="Times New Roman"/>
          <w:sz w:val="23"/>
          <w:szCs w:val="23"/>
        </w:rPr>
        <w:t xml:space="preserve"> будет обязан в срок, установленный законодательством, прекратить обработку указанных в сообщении Работника персональных данных либо обеспечить прекращение обработки, и в случае, если сохранение персональных данных более не требуется для целей обработки персональных данных, уничтожить персональные данные или обеспечить их уничтожение, при условии что дальнейшая обработка не является правом или обязанностью </w:t>
      </w:r>
      <w:r w:rsidR="00B21B62">
        <w:rPr>
          <w:rFonts w:ascii="Times New Roman" w:eastAsiaTheme="minorHAnsi" w:hAnsi="Times New Roman"/>
          <w:sz w:val="23"/>
          <w:szCs w:val="23"/>
        </w:rPr>
        <w:t>Оператора</w:t>
      </w:r>
      <w:r w:rsidRPr="005970BD">
        <w:rPr>
          <w:rFonts w:ascii="Times New Roman" w:eastAsiaTheme="minorHAnsi" w:hAnsi="Times New Roman"/>
          <w:sz w:val="23"/>
          <w:szCs w:val="23"/>
        </w:rPr>
        <w:t xml:space="preserve">, которые установлены законодательством РФ, и не требуют согласия </w:t>
      </w:r>
      <w:r w:rsidR="00B21B62">
        <w:rPr>
          <w:rFonts w:ascii="Times New Roman" w:eastAsiaTheme="minorHAnsi" w:hAnsi="Times New Roman"/>
          <w:sz w:val="23"/>
          <w:szCs w:val="23"/>
        </w:rPr>
        <w:t>субъекта персональных данных</w:t>
      </w:r>
      <w:r w:rsidRPr="005970BD">
        <w:rPr>
          <w:rFonts w:ascii="Times New Roman" w:eastAsiaTheme="minorHAnsi" w:hAnsi="Times New Roman"/>
          <w:sz w:val="23"/>
          <w:szCs w:val="23"/>
        </w:rPr>
        <w:t>.</w:t>
      </w:r>
    </w:p>
    <w:p w:rsidR="005970BD" w:rsidRDefault="005970BD" w:rsidP="005970BD">
      <w:pPr>
        <w:spacing w:before="0" w:beforeAutospacing="0" w:after="200" w:afterAutospacing="0" w:line="276" w:lineRule="auto"/>
        <w:rPr>
          <w:rFonts w:ascii="Times New Roman" w:eastAsiaTheme="minorHAnsi" w:hAnsi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2"/>
        <w:gridCol w:w="281"/>
        <w:gridCol w:w="3329"/>
        <w:gridCol w:w="282"/>
        <w:gridCol w:w="3427"/>
      </w:tblGrid>
      <w:tr w:rsidR="007636C2" w:rsidTr="007636C2">
        <w:tc>
          <w:tcPr>
            <w:tcW w:w="2660" w:type="dxa"/>
            <w:tcBorders>
              <w:bottom w:val="single" w:sz="4" w:space="0" w:color="auto"/>
            </w:tcBorders>
          </w:tcPr>
          <w:p w:rsidR="007636C2" w:rsidRDefault="007636C2" w:rsidP="007636C2">
            <w:pPr>
              <w:spacing w:beforeAutospacing="0" w:afterAutospacing="0"/>
              <w:rPr>
                <w:rFonts w:ascii="Times New Roman" w:eastAsiaTheme="minorHAnsi" w:hAnsi="Times New Roman"/>
              </w:rPr>
            </w:pPr>
          </w:p>
        </w:tc>
        <w:tc>
          <w:tcPr>
            <w:tcW w:w="283" w:type="dxa"/>
          </w:tcPr>
          <w:p w:rsidR="007636C2" w:rsidRDefault="007636C2" w:rsidP="007636C2">
            <w:pPr>
              <w:spacing w:beforeAutospacing="0" w:afterAutospacing="0"/>
              <w:rPr>
                <w:rFonts w:ascii="Times New Roman" w:eastAsiaTheme="minorHAnsi" w:hAnsi="Times New Roman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636C2" w:rsidRDefault="007636C2" w:rsidP="007636C2">
            <w:pPr>
              <w:spacing w:beforeAutospacing="0" w:afterAutospacing="0"/>
              <w:rPr>
                <w:rFonts w:ascii="Times New Roman" w:eastAsiaTheme="minorHAnsi" w:hAnsi="Times New Roman"/>
              </w:rPr>
            </w:pPr>
          </w:p>
        </w:tc>
        <w:tc>
          <w:tcPr>
            <w:tcW w:w="284" w:type="dxa"/>
          </w:tcPr>
          <w:p w:rsidR="007636C2" w:rsidRPr="007636C2" w:rsidRDefault="007636C2" w:rsidP="007636C2">
            <w:pPr>
              <w:spacing w:beforeAutospacing="0" w:afterAutospacing="0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3508" w:type="dxa"/>
            <w:tcBorders>
              <w:bottom w:val="single" w:sz="4" w:space="0" w:color="auto"/>
            </w:tcBorders>
          </w:tcPr>
          <w:p w:rsidR="007636C2" w:rsidRDefault="007636C2" w:rsidP="007636C2">
            <w:pPr>
              <w:spacing w:beforeAutospacing="0" w:afterAutospacing="0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7636C2" w:rsidTr="007636C2">
        <w:tc>
          <w:tcPr>
            <w:tcW w:w="2660" w:type="dxa"/>
            <w:tcBorders>
              <w:top w:val="single" w:sz="4" w:space="0" w:color="auto"/>
            </w:tcBorders>
          </w:tcPr>
          <w:p w:rsidR="007636C2" w:rsidRDefault="007636C2" w:rsidP="007636C2">
            <w:pPr>
              <w:spacing w:beforeAutospacing="0" w:afterAutospacing="0"/>
              <w:jc w:val="center"/>
              <w:rPr>
                <w:rFonts w:ascii="Times New Roman" w:eastAsiaTheme="minorHAnsi" w:hAnsi="Times New Roman"/>
              </w:rPr>
            </w:pPr>
            <w:r w:rsidRPr="005970BD">
              <w:rPr>
                <w:rFonts w:ascii="Times New Roman" w:eastAsiaTheme="minorHAnsi" w:hAnsi="Times New Roman"/>
                <w:color w:val="000000"/>
                <w:spacing w:val="1"/>
                <w:sz w:val="23"/>
                <w:szCs w:val="23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7636C2" w:rsidRPr="007636C2" w:rsidRDefault="007636C2" w:rsidP="007636C2">
            <w:pPr>
              <w:spacing w:beforeAutospacing="0" w:afterAutospacing="0"/>
              <w:jc w:val="center"/>
              <w:rPr>
                <w:rFonts w:ascii="Times New Roman" w:eastAsiaTheme="minorHAnsi" w:hAnsi="Times New Roman"/>
                <w:color w:val="000000"/>
                <w:spacing w:val="1"/>
                <w:sz w:val="23"/>
                <w:szCs w:val="23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7636C2" w:rsidRDefault="007636C2" w:rsidP="007636C2">
            <w:pPr>
              <w:spacing w:beforeAutospacing="0" w:afterAutospacing="0"/>
              <w:jc w:val="center"/>
              <w:rPr>
                <w:rFonts w:ascii="Times New Roman" w:eastAsiaTheme="minorHAnsi" w:hAnsi="Times New Roman"/>
              </w:rPr>
            </w:pPr>
            <w:r w:rsidRPr="007636C2">
              <w:rPr>
                <w:rFonts w:ascii="Times New Roman" w:eastAsiaTheme="minorHAnsi" w:hAnsi="Times New Roman"/>
                <w:color w:val="000000"/>
                <w:spacing w:val="1"/>
                <w:sz w:val="23"/>
                <w:szCs w:val="23"/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636C2" w:rsidRPr="005970BD" w:rsidRDefault="007636C2" w:rsidP="007636C2">
            <w:pPr>
              <w:spacing w:beforeAutospacing="0" w:afterAutospacing="0"/>
              <w:jc w:val="center"/>
              <w:rPr>
                <w:rFonts w:ascii="Times New Roman" w:eastAsiaTheme="minorHAnsi" w:hAnsi="Times New Roman"/>
                <w:color w:val="000000"/>
                <w:spacing w:val="1"/>
                <w:sz w:val="23"/>
                <w:szCs w:val="23"/>
                <w:vertAlign w:val="superscript"/>
              </w:rPr>
            </w:pPr>
          </w:p>
        </w:tc>
        <w:tc>
          <w:tcPr>
            <w:tcW w:w="3508" w:type="dxa"/>
            <w:tcBorders>
              <w:top w:val="single" w:sz="4" w:space="0" w:color="auto"/>
            </w:tcBorders>
          </w:tcPr>
          <w:p w:rsidR="007636C2" w:rsidRDefault="007636C2" w:rsidP="007636C2">
            <w:pPr>
              <w:spacing w:beforeAutospacing="0" w:afterAutospacing="0"/>
              <w:jc w:val="center"/>
              <w:rPr>
                <w:rFonts w:ascii="Times New Roman" w:eastAsiaTheme="minorHAnsi" w:hAnsi="Times New Roman"/>
              </w:rPr>
            </w:pPr>
            <w:r w:rsidRPr="005970BD">
              <w:rPr>
                <w:rFonts w:ascii="Times New Roman" w:eastAsiaTheme="minorHAnsi" w:hAnsi="Times New Roman"/>
                <w:color w:val="000000"/>
                <w:spacing w:val="1"/>
                <w:sz w:val="23"/>
                <w:szCs w:val="23"/>
                <w:vertAlign w:val="superscript"/>
              </w:rPr>
              <w:t>(ФИО)</w:t>
            </w:r>
          </w:p>
        </w:tc>
      </w:tr>
    </w:tbl>
    <w:p w:rsidR="00574026" w:rsidRPr="005970BD" w:rsidRDefault="00574026" w:rsidP="005970BD">
      <w:pPr>
        <w:spacing w:before="0" w:beforeAutospacing="0" w:after="200" w:afterAutospacing="0" w:line="276" w:lineRule="auto"/>
        <w:rPr>
          <w:rFonts w:ascii="Times New Roman" w:eastAsiaTheme="minorHAnsi" w:hAnsi="Times New Roman"/>
        </w:rPr>
      </w:pPr>
    </w:p>
    <w:sectPr w:rsidR="00574026" w:rsidRPr="005970BD" w:rsidSect="00922CB9">
      <w:headerReference w:type="default" r:id="rId8"/>
      <w:pgSz w:w="11906" w:h="16838"/>
      <w:pgMar w:top="840" w:right="567" w:bottom="48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B62" w:rsidRDefault="00B21B62" w:rsidP="0066264E">
      <w:pPr>
        <w:spacing w:before="0" w:after="0"/>
      </w:pPr>
      <w:r>
        <w:separator/>
      </w:r>
    </w:p>
  </w:endnote>
  <w:endnote w:type="continuationSeparator" w:id="0">
    <w:p w:rsidR="00B21B62" w:rsidRDefault="00B21B62" w:rsidP="0066264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B62" w:rsidRDefault="00B21B62" w:rsidP="0066264E">
      <w:pPr>
        <w:spacing w:before="0" w:after="0"/>
      </w:pPr>
      <w:r>
        <w:separator/>
      </w:r>
    </w:p>
  </w:footnote>
  <w:footnote w:type="continuationSeparator" w:id="0">
    <w:p w:rsidR="00B21B62" w:rsidRDefault="00B21B62" w:rsidP="0066264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833" w:rsidRDefault="00B07BFB" w:rsidP="00922CB9">
    <w:pPr>
      <w:pStyle w:val="a6"/>
      <w:spacing w:beforeAutospacing="0" w:after="120" w:afterAutospacing="0"/>
      <w:jc w:val="center"/>
    </w:pPr>
    <w:r>
      <w:fldChar w:fldCharType="begin"/>
    </w:r>
    <w:r w:rsidR="00306833">
      <w:instrText xml:space="preserve"> PAGE   \* MERGEFORMAT </w:instrText>
    </w:r>
    <w:r>
      <w:fldChar w:fldCharType="separate"/>
    </w:r>
    <w:r w:rsidR="00B21B62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F2634"/>
    <w:multiLevelType w:val="hybridMultilevel"/>
    <w:tmpl w:val="10EEFFEE"/>
    <w:lvl w:ilvl="0" w:tplc="00E805A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E04B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A2D"/>
    <w:rsid w:val="00001258"/>
    <w:rsid w:val="00001368"/>
    <w:rsid w:val="0000309E"/>
    <w:rsid w:val="00004D4E"/>
    <w:rsid w:val="00006F15"/>
    <w:rsid w:val="00011362"/>
    <w:rsid w:val="00011911"/>
    <w:rsid w:val="0001617C"/>
    <w:rsid w:val="0002190A"/>
    <w:rsid w:val="00025963"/>
    <w:rsid w:val="00026587"/>
    <w:rsid w:val="00026FDC"/>
    <w:rsid w:val="000275C2"/>
    <w:rsid w:val="00027B5D"/>
    <w:rsid w:val="00027C89"/>
    <w:rsid w:val="00034438"/>
    <w:rsid w:val="0004098A"/>
    <w:rsid w:val="000427AB"/>
    <w:rsid w:val="00042AAB"/>
    <w:rsid w:val="00052CEF"/>
    <w:rsid w:val="00054D9A"/>
    <w:rsid w:val="0006047B"/>
    <w:rsid w:val="00062C94"/>
    <w:rsid w:val="00062DC8"/>
    <w:rsid w:val="000654E4"/>
    <w:rsid w:val="00065B97"/>
    <w:rsid w:val="00071F3E"/>
    <w:rsid w:val="00081B74"/>
    <w:rsid w:val="00082CBC"/>
    <w:rsid w:val="00085504"/>
    <w:rsid w:val="00086FC3"/>
    <w:rsid w:val="00091971"/>
    <w:rsid w:val="00091B9F"/>
    <w:rsid w:val="00091C9B"/>
    <w:rsid w:val="00092083"/>
    <w:rsid w:val="00095521"/>
    <w:rsid w:val="000A1DFB"/>
    <w:rsid w:val="000A374E"/>
    <w:rsid w:val="000A3874"/>
    <w:rsid w:val="000A4DC0"/>
    <w:rsid w:val="000B33B7"/>
    <w:rsid w:val="000B6027"/>
    <w:rsid w:val="000C58F8"/>
    <w:rsid w:val="000C5E87"/>
    <w:rsid w:val="000C7852"/>
    <w:rsid w:val="000D4FB7"/>
    <w:rsid w:val="000E0BEB"/>
    <w:rsid w:val="000E784C"/>
    <w:rsid w:val="000F6E5F"/>
    <w:rsid w:val="00103DA6"/>
    <w:rsid w:val="00104200"/>
    <w:rsid w:val="00111592"/>
    <w:rsid w:val="001150E7"/>
    <w:rsid w:val="00116518"/>
    <w:rsid w:val="0011687C"/>
    <w:rsid w:val="00126E7E"/>
    <w:rsid w:val="00130B7A"/>
    <w:rsid w:val="0013258F"/>
    <w:rsid w:val="00135DB5"/>
    <w:rsid w:val="001405FC"/>
    <w:rsid w:val="0014711B"/>
    <w:rsid w:val="001503DC"/>
    <w:rsid w:val="0016174D"/>
    <w:rsid w:val="001620A9"/>
    <w:rsid w:val="00165869"/>
    <w:rsid w:val="00166692"/>
    <w:rsid w:val="00166B54"/>
    <w:rsid w:val="00174DE9"/>
    <w:rsid w:val="00176BBC"/>
    <w:rsid w:val="00182200"/>
    <w:rsid w:val="0018235D"/>
    <w:rsid w:val="00190235"/>
    <w:rsid w:val="00192E30"/>
    <w:rsid w:val="001B0E8C"/>
    <w:rsid w:val="001B2F34"/>
    <w:rsid w:val="001B750D"/>
    <w:rsid w:val="001C19C5"/>
    <w:rsid w:val="001C66BF"/>
    <w:rsid w:val="001D352D"/>
    <w:rsid w:val="001D4DBB"/>
    <w:rsid w:val="001E2908"/>
    <w:rsid w:val="001E2DE8"/>
    <w:rsid w:val="001E4AF2"/>
    <w:rsid w:val="001E6F20"/>
    <w:rsid w:val="00200F31"/>
    <w:rsid w:val="00201680"/>
    <w:rsid w:val="00204FA1"/>
    <w:rsid w:val="00205DE6"/>
    <w:rsid w:val="00206046"/>
    <w:rsid w:val="00215E09"/>
    <w:rsid w:val="00216AF7"/>
    <w:rsid w:val="00216DC9"/>
    <w:rsid w:val="00220EF6"/>
    <w:rsid w:val="002308C6"/>
    <w:rsid w:val="00231918"/>
    <w:rsid w:val="00234389"/>
    <w:rsid w:val="00235943"/>
    <w:rsid w:val="002368B2"/>
    <w:rsid w:val="002378CD"/>
    <w:rsid w:val="00243413"/>
    <w:rsid w:val="00245B93"/>
    <w:rsid w:val="002466AF"/>
    <w:rsid w:val="00250071"/>
    <w:rsid w:val="002528AA"/>
    <w:rsid w:val="00253137"/>
    <w:rsid w:val="00253365"/>
    <w:rsid w:val="00254A15"/>
    <w:rsid w:val="00263598"/>
    <w:rsid w:val="002673F1"/>
    <w:rsid w:val="00271B4B"/>
    <w:rsid w:val="00274D66"/>
    <w:rsid w:val="00275048"/>
    <w:rsid w:val="002774D1"/>
    <w:rsid w:val="00277BD0"/>
    <w:rsid w:val="002800AD"/>
    <w:rsid w:val="00281424"/>
    <w:rsid w:val="00281690"/>
    <w:rsid w:val="002825F0"/>
    <w:rsid w:val="00283FF5"/>
    <w:rsid w:val="00287CDB"/>
    <w:rsid w:val="00290B14"/>
    <w:rsid w:val="00291900"/>
    <w:rsid w:val="002943DC"/>
    <w:rsid w:val="00297202"/>
    <w:rsid w:val="002A137D"/>
    <w:rsid w:val="002A1695"/>
    <w:rsid w:val="002A1A62"/>
    <w:rsid w:val="002A6E3B"/>
    <w:rsid w:val="002B43E5"/>
    <w:rsid w:val="002B5ACE"/>
    <w:rsid w:val="002B7251"/>
    <w:rsid w:val="002C523D"/>
    <w:rsid w:val="002C6B4E"/>
    <w:rsid w:val="002C7BA6"/>
    <w:rsid w:val="002D078F"/>
    <w:rsid w:val="002D2C8A"/>
    <w:rsid w:val="002D3659"/>
    <w:rsid w:val="002E0145"/>
    <w:rsid w:val="002E0602"/>
    <w:rsid w:val="002E2FE5"/>
    <w:rsid w:val="002E3D8C"/>
    <w:rsid w:val="002F0246"/>
    <w:rsid w:val="002F21F1"/>
    <w:rsid w:val="002F4DD5"/>
    <w:rsid w:val="002F5CAA"/>
    <w:rsid w:val="002F66A3"/>
    <w:rsid w:val="002F71F3"/>
    <w:rsid w:val="0030043C"/>
    <w:rsid w:val="00303A44"/>
    <w:rsid w:val="003050C3"/>
    <w:rsid w:val="00306833"/>
    <w:rsid w:val="00314523"/>
    <w:rsid w:val="00320098"/>
    <w:rsid w:val="00321D97"/>
    <w:rsid w:val="00325792"/>
    <w:rsid w:val="003307D3"/>
    <w:rsid w:val="003450F1"/>
    <w:rsid w:val="00346AAF"/>
    <w:rsid w:val="0035033B"/>
    <w:rsid w:val="00350D78"/>
    <w:rsid w:val="003541C9"/>
    <w:rsid w:val="00355900"/>
    <w:rsid w:val="003566D2"/>
    <w:rsid w:val="00357659"/>
    <w:rsid w:val="0036085E"/>
    <w:rsid w:val="00363678"/>
    <w:rsid w:val="0036424A"/>
    <w:rsid w:val="0036705C"/>
    <w:rsid w:val="00370754"/>
    <w:rsid w:val="00375F2C"/>
    <w:rsid w:val="00377E71"/>
    <w:rsid w:val="00381910"/>
    <w:rsid w:val="00384B54"/>
    <w:rsid w:val="00385BD8"/>
    <w:rsid w:val="00390FEB"/>
    <w:rsid w:val="003946D6"/>
    <w:rsid w:val="00394BEE"/>
    <w:rsid w:val="003A51F8"/>
    <w:rsid w:val="003A5B3D"/>
    <w:rsid w:val="003B0A42"/>
    <w:rsid w:val="003B146B"/>
    <w:rsid w:val="003B3308"/>
    <w:rsid w:val="003B6FFF"/>
    <w:rsid w:val="003B7CB0"/>
    <w:rsid w:val="003C0945"/>
    <w:rsid w:val="003C2858"/>
    <w:rsid w:val="003C504F"/>
    <w:rsid w:val="003C697A"/>
    <w:rsid w:val="003C6CF6"/>
    <w:rsid w:val="003D0667"/>
    <w:rsid w:val="003E2C49"/>
    <w:rsid w:val="003F5122"/>
    <w:rsid w:val="003F5772"/>
    <w:rsid w:val="003F6F18"/>
    <w:rsid w:val="0040209F"/>
    <w:rsid w:val="0040304D"/>
    <w:rsid w:val="0040492D"/>
    <w:rsid w:val="004060CA"/>
    <w:rsid w:val="00410DBA"/>
    <w:rsid w:val="0041313E"/>
    <w:rsid w:val="00413D26"/>
    <w:rsid w:val="00414A35"/>
    <w:rsid w:val="0041518A"/>
    <w:rsid w:val="004167E1"/>
    <w:rsid w:val="00416FFA"/>
    <w:rsid w:val="0042357C"/>
    <w:rsid w:val="004260F5"/>
    <w:rsid w:val="0042734C"/>
    <w:rsid w:val="004312CC"/>
    <w:rsid w:val="00431583"/>
    <w:rsid w:val="00435381"/>
    <w:rsid w:val="00440F68"/>
    <w:rsid w:val="00442B6B"/>
    <w:rsid w:val="00443A59"/>
    <w:rsid w:val="00444656"/>
    <w:rsid w:val="0045646C"/>
    <w:rsid w:val="00457E67"/>
    <w:rsid w:val="00464BAF"/>
    <w:rsid w:val="00467A12"/>
    <w:rsid w:val="0047278D"/>
    <w:rsid w:val="00474748"/>
    <w:rsid w:val="00476527"/>
    <w:rsid w:val="00477F0B"/>
    <w:rsid w:val="00482759"/>
    <w:rsid w:val="00486B02"/>
    <w:rsid w:val="004871B0"/>
    <w:rsid w:val="00495145"/>
    <w:rsid w:val="0049515B"/>
    <w:rsid w:val="004A2B34"/>
    <w:rsid w:val="004A3774"/>
    <w:rsid w:val="004A4E78"/>
    <w:rsid w:val="004B0688"/>
    <w:rsid w:val="004B1441"/>
    <w:rsid w:val="004B4C56"/>
    <w:rsid w:val="004B5BE2"/>
    <w:rsid w:val="004B6C46"/>
    <w:rsid w:val="004C0E06"/>
    <w:rsid w:val="004C13F6"/>
    <w:rsid w:val="004C614C"/>
    <w:rsid w:val="004C77F6"/>
    <w:rsid w:val="004D317A"/>
    <w:rsid w:val="004D6B56"/>
    <w:rsid w:val="004D6F1D"/>
    <w:rsid w:val="004E1412"/>
    <w:rsid w:val="004E3E74"/>
    <w:rsid w:val="004E474C"/>
    <w:rsid w:val="004E6C0A"/>
    <w:rsid w:val="004E7ACF"/>
    <w:rsid w:val="004F138D"/>
    <w:rsid w:val="004F1B56"/>
    <w:rsid w:val="004F1E0B"/>
    <w:rsid w:val="004F4D18"/>
    <w:rsid w:val="004F580F"/>
    <w:rsid w:val="004F6CF8"/>
    <w:rsid w:val="004F7852"/>
    <w:rsid w:val="00502C8A"/>
    <w:rsid w:val="00507EDE"/>
    <w:rsid w:val="00513F0F"/>
    <w:rsid w:val="005146BB"/>
    <w:rsid w:val="00517F0C"/>
    <w:rsid w:val="00525A9D"/>
    <w:rsid w:val="00527456"/>
    <w:rsid w:val="00527DC0"/>
    <w:rsid w:val="0053009D"/>
    <w:rsid w:val="00534CA2"/>
    <w:rsid w:val="00540A2D"/>
    <w:rsid w:val="005416CE"/>
    <w:rsid w:val="00541A77"/>
    <w:rsid w:val="005431C2"/>
    <w:rsid w:val="0054601E"/>
    <w:rsid w:val="00546663"/>
    <w:rsid w:val="0054682C"/>
    <w:rsid w:val="00551E50"/>
    <w:rsid w:val="005521DE"/>
    <w:rsid w:val="00553DEE"/>
    <w:rsid w:val="0055673E"/>
    <w:rsid w:val="00560546"/>
    <w:rsid w:val="005647D3"/>
    <w:rsid w:val="0056548A"/>
    <w:rsid w:val="00571048"/>
    <w:rsid w:val="00574026"/>
    <w:rsid w:val="00582C3F"/>
    <w:rsid w:val="00583630"/>
    <w:rsid w:val="00585289"/>
    <w:rsid w:val="00590595"/>
    <w:rsid w:val="005970BD"/>
    <w:rsid w:val="005A7C92"/>
    <w:rsid w:val="005B103A"/>
    <w:rsid w:val="005B2F51"/>
    <w:rsid w:val="005C1D5D"/>
    <w:rsid w:val="005C27BF"/>
    <w:rsid w:val="005C3A25"/>
    <w:rsid w:val="005C6A34"/>
    <w:rsid w:val="005D13BD"/>
    <w:rsid w:val="005D1DBC"/>
    <w:rsid w:val="005E08E4"/>
    <w:rsid w:val="005E1E22"/>
    <w:rsid w:val="005E3EF8"/>
    <w:rsid w:val="005E71A3"/>
    <w:rsid w:val="005E7B2D"/>
    <w:rsid w:val="005F1222"/>
    <w:rsid w:val="005F25FD"/>
    <w:rsid w:val="005F3844"/>
    <w:rsid w:val="005F642F"/>
    <w:rsid w:val="006049BF"/>
    <w:rsid w:val="006060A2"/>
    <w:rsid w:val="00606960"/>
    <w:rsid w:val="0060752B"/>
    <w:rsid w:val="0061145E"/>
    <w:rsid w:val="00612F7B"/>
    <w:rsid w:val="006149F2"/>
    <w:rsid w:val="00620858"/>
    <w:rsid w:val="0062278B"/>
    <w:rsid w:val="00630CC2"/>
    <w:rsid w:val="00635601"/>
    <w:rsid w:val="006366E7"/>
    <w:rsid w:val="00643123"/>
    <w:rsid w:val="00645797"/>
    <w:rsid w:val="00650C22"/>
    <w:rsid w:val="00650E1E"/>
    <w:rsid w:val="006558B0"/>
    <w:rsid w:val="00657007"/>
    <w:rsid w:val="0066264E"/>
    <w:rsid w:val="006640C3"/>
    <w:rsid w:val="00670132"/>
    <w:rsid w:val="00671ECE"/>
    <w:rsid w:val="00672823"/>
    <w:rsid w:val="00674D7F"/>
    <w:rsid w:val="00677E39"/>
    <w:rsid w:val="006819DF"/>
    <w:rsid w:val="006824E4"/>
    <w:rsid w:val="00684ED4"/>
    <w:rsid w:val="00685C4C"/>
    <w:rsid w:val="006873D5"/>
    <w:rsid w:val="00691949"/>
    <w:rsid w:val="0069685A"/>
    <w:rsid w:val="006A0EC1"/>
    <w:rsid w:val="006B1215"/>
    <w:rsid w:val="006C6840"/>
    <w:rsid w:val="006D1223"/>
    <w:rsid w:val="006D24AB"/>
    <w:rsid w:val="006D529E"/>
    <w:rsid w:val="006D6F62"/>
    <w:rsid w:val="006E00FA"/>
    <w:rsid w:val="006E0A8C"/>
    <w:rsid w:val="006E0BB1"/>
    <w:rsid w:val="006E7ED6"/>
    <w:rsid w:val="006F06E6"/>
    <w:rsid w:val="006F4D45"/>
    <w:rsid w:val="00701521"/>
    <w:rsid w:val="0070609E"/>
    <w:rsid w:val="00707535"/>
    <w:rsid w:val="00707B73"/>
    <w:rsid w:val="00711113"/>
    <w:rsid w:val="007117B3"/>
    <w:rsid w:val="0072027D"/>
    <w:rsid w:val="0072399F"/>
    <w:rsid w:val="00723F52"/>
    <w:rsid w:val="00730A35"/>
    <w:rsid w:val="007343AF"/>
    <w:rsid w:val="00734C13"/>
    <w:rsid w:val="00735931"/>
    <w:rsid w:val="00736EFF"/>
    <w:rsid w:val="007415F3"/>
    <w:rsid w:val="00743E01"/>
    <w:rsid w:val="00744EB8"/>
    <w:rsid w:val="00752672"/>
    <w:rsid w:val="007636C2"/>
    <w:rsid w:val="00763BBF"/>
    <w:rsid w:val="007719A6"/>
    <w:rsid w:val="007733C5"/>
    <w:rsid w:val="00793F41"/>
    <w:rsid w:val="00795613"/>
    <w:rsid w:val="00797E5C"/>
    <w:rsid w:val="007A3DF9"/>
    <w:rsid w:val="007B20E2"/>
    <w:rsid w:val="007B4E32"/>
    <w:rsid w:val="007C008D"/>
    <w:rsid w:val="007C1C3F"/>
    <w:rsid w:val="007C3159"/>
    <w:rsid w:val="007C4A05"/>
    <w:rsid w:val="007C5CDC"/>
    <w:rsid w:val="007D3CAB"/>
    <w:rsid w:val="007D5541"/>
    <w:rsid w:val="007D5B19"/>
    <w:rsid w:val="007F7A7C"/>
    <w:rsid w:val="008007D6"/>
    <w:rsid w:val="00807C71"/>
    <w:rsid w:val="0081220A"/>
    <w:rsid w:val="0081507E"/>
    <w:rsid w:val="00820168"/>
    <w:rsid w:val="00822005"/>
    <w:rsid w:val="008244B7"/>
    <w:rsid w:val="00833D88"/>
    <w:rsid w:val="00836C2B"/>
    <w:rsid w:val="00842537"/>
    <w:rsid w:val="008450DB"/>
    <w:rsid w:val="00845F35"/>
    <w:rsid w:val="00852087"/>
    <w:rsid w:val="00871BA3"/>
    <w:rsid w:val="00874B5D"/>
    <w:rsid w:val="0088196D"/>
    <w:rsid w:val="00884372"/>
    <w:rsid w:val="00886097"/>
    <w:rsid w:val="00887E4A"/>
    <w:rsid w:val="00894514"/>
    <w:rsid w:val="008A4176"/>
    <w:rsid w:val="008A50EC"/>
    <w:rsid w:val="008A5FA0"/>
    <w:rsid w:val="008A6BF5"/>
    <w:rsid w:val="008B0F29"/>
    <w:rsid w:val="008B4F57"/>
    <w:rsid w:val="008B50AA"/>
    <w:rsid w:val="008B53AC"/>
    <w:rsid w:val="008C303B"/>
    <w:rsid w:val="008C34DE"/>
    <w:rsid w:val="008C4A64"/>
    <w:rsid w:val="008C7E0F"/>
    <w:rsid w:val="008D1BEB"/>
    <w:rsid w:val="008D2572"/>
    <w:rsid w:val="008D2E37"/>
    <w:rsid w:val="008D3A51"/>
    <w:rsid w:val="008D530B"/>
    <w:rsid w:val="008D6491"/>
    <w:rsid w:val="008D6D6B"/>
    <w:rsid w:val="008D7C68"/>
    <w:rsid w:val="008E505B"/>
    <w:rsid w:val="008F2A2F"/>
    <w:rsid w:val="008F388E"/>
    <w:rsid w:val="008F3C1C"/>
    <w:rsid w:val="008F5BFB"/>
    <w:rsid w:val="008F5D95"/>
    <w:rsid w:val="00906AAA"/>
    <w:rsid w:val="009111F4"/>
    <w:rsid w:val="00911F39"/>
    <w:rsid w:val="00920B58"/>
    <w:rsid w:val="00922564"/>
    <w:rsid w:val="00922CB9"/>
    <w:rsid w:val="00922CD2"/>
    <w:rsid w:val="0092701C"/>
    <w:rsid w:val="00931F75"/>
    <w:rsid w:val="00932367"/>
    <w:rsid w:val="009327BA"/>
    <w:rsid w:val="00935218"/>
    <w:rsid w:val="00936ACE"/>
    <w:rsid w:val="00936F44"/>
    <w:rsid w:val="00941684"/>
    <w:rsid w:val="0094585A"/>
    <w:rsid w:val="00956934"/>
    <w:rsid w:val="00960DBD"/>
    <w:rsid w:val="00962809"/>
    <w:rsid w:val="0097144F"/>
    <w:rsid w:val="009714E9"/>
    <w:rsid w:val="009753FD"/>
    <w:rsid w:val="00977002"/>
    <w:rsid w:val="0098269D"/>
    <w:rsid w:val="00984831"/>
    <w:rsid w:val="00985A15"/>
    <w:rsid w:val="00991774"/>
    <w:rsid w:val="009934A5"/>
    <w:rsid w:val="00993A1E"/>
    <w:rsid w:val="009949C8"/>
    <w:rsid w:val="00994CB1"/>
    <w:rsid w:val="009A0784"/>
    <w:rsid w:val="009A1E54"/>
    <w:rsid w:val="009B10E5"/>
    <w:rsid w:val="009C0094"/>
    <w:rsid w:val="009C4719"/>
    <w:rsid w:val="009C5BF9"/>
    <w:rsid w:val="009C6261"/>
    <w:rsid w:val="009C79A7"/>
    <w:rsid w:val="009C7D43"/>
    <w:rsid w:val="009D0802"/>
    <w:rsid w:val="009D1722"/>
    <w:rsid w:val="009D27FF"/>
    <w:rsid w:val="009D2CD8"/>
    <w:rsid w:val="009D5A36"/>
    <w:rsid w:val="009E4B58"/>
    <w:rsid w:val="009F5F8D"/>
    <w:rsid w:val="009F7D86"/>
    <w:rsid w:val="00A01515"/>
    <w:rsid w:val="00A1153B"/>
    <w:rsid w:val="00A128B5"/>
    <w:rsid w:val="00A2109A"/>
    <w:rsid w:val="00A22FFD"/>
    <w:rsid w:val="00A24109"/>
    <w:rsid w:val="00A254BA"/>
    <w:rsid w:val="00A2687B"/>
    <w:rsid w:val="00A2777A"/>
    <w:rsid w:val="00A35B57"/>
    <w:rsid w:val="00A402EF"/>
    <w:rsid w:val="00A412D9"/>
    <w:rsid w:val="00A444CB"/>
    <w:rsid w:val="00A501E2"/>
    <w:rsid w:val="00A508A0"/>
    <w:rsid w:val="00A522E0"/>
    <w:rsid w:val="00A62319"/>
    <w:rsid w:val="00A6376F"/>
    <w:rsid w:val="00A66F80"/>
    <w:rsid w:val="00A71BAE"/>
    <w:rsid w:val="00A75165"/>
    <w:rsid w:val="00A77785"/>
    <w:rsid w:val="00A81C3B"/>
    <w:rsid w:val="00A863BD"/>
    <w:rsid w:val="00A8777E"/>
    <w:rsid w:val="00A92194"/>
    <w:rsid w:val="00A93140"/>
    <w:rsid w:val="00AA3741"/>
    <w:rsid w:val="00AB4365"/>
    <w:rsid w:val="00AB5536"/>
    <w:rsid w:val="00AB7B96"/>
    <w:rsid w:val="00AC1218"/>
    <w:rsid w:val="00AC3B7B"/>
    <w:rsid w:val="00AD316A"/>
    <w:rsid w:val="00AD4035"/>
    <w:rsid w:val="00AD7754"/>
    <w:rsid w:val="00AF03B2"/>
    <w:rsid w:val="00B03044"/>
    <w:rsid w:val="00B0605C"/>
    <w:rsid w:val="00B06451"/>
    <w:rsid w:val="00B074FE"/>
    <w:rsid w:val="00B07BFB"/>
    <w:rsid w:val="00B10A2B"/>
    <w:rsid w:val="00B11DE7"/>
    <w:rsid w:val="00B16459"/>
    <w:rsid w:val="00B21B62"/>
    <w:rsid w:val="00B24AE9"/>
    <w:rsid w:val="00B24EC0"/>
    <w:rsid w:val="00B269E4"/>
    <w:rsid w:val="00B26EF7"/>
    <w:rsid w:val="00B27338"/>
    <w:rsid w:val="00B3195E"/>
    <w:rsid w:val="00B32060"/>
    <w:rsid w:val="00B359AE"/>
    <w:rsid w:val="00B40821"/>
    <w:rsid w:val="00B41CEA"/>
    <w:rsid w:val="00B451B1"/>
    <w:rsid w:val="00B5130D"/>
    <w:rsid w:val="00B70105"/>
    <w:rsid w:val="00B7207C"/>
    <w:rsid w:val="00B735CD"/>
    <w:rsid w:val="00B73732"/>
    <w:rsid w:val="00B73DD9"/>
    <w:rsid w:val="00B7688F"/>
    <w:rsid w:val="00B83005"/>
    <w:rsid w:val="00B83A59"/>
    <w:rsid w:val="00B8406D"/>
    <w:rsid w:val="00B8461D"/>
    <w:rsid w:val="00B871C1"/>
    <w:rsid w:val="00B9096A"/>
    <w:rsid w:val="00B94E02"/>
    <w:rsid w:val="00B95883"/>
    <w:rsid w:val="00BA245B"/>
    <w:rsid w:val="00BB1BB1"/>
    <w:rsid w:val="00BB2582"/>
    <w:rsid w:val="00BB2E3F"/>
    <w:rsid w:val="00BB3620"/>
    <w:rsid w:val="00BB3A64"/>
    <w:rsid w:val="00BC0354"/>
    <w:rsid w:val="00BC0983"/>
    <w:rsid w:val="00BC261F"/>
    <w:rsid w:val="00BC575F"/>
    <w:rsid w:val="00BD0E33"/>
    <w:rsid w:val="00BD134B"/>
    <w:rsid w:val="00BD6B1A"/>
    <w:rsid w:val="00BD6FA0"/>
    <w:rsid w:val="00BE03D7"/>
    <w:rsid w:val="00BE6B46"/>
    <w:rsid w:val="00BE7AB8"/>
    <w:rsid w:val="00BF084B"/>
    <w:rsid w:val="00BF5055"/>
    <w:rsid w:val="00BF5E46"/>
    <w:rsid w:val="00C00A78"/>
    <w:rsid w:val="00C044C8"/>
    <w:rsid w:val="00C05BCE"/>
    <w:rsid w:val="00C077F9"/>
    <w:rsid w:val="00C0783B"/>
    <w:rsid w:val="00C10124"/>
    <w:rsid w:val="00C1229D"/>
    <w:rsid w:val="00C211E4"/>
    <w:rsid w:val="00C216A4"/>
    <w:rsid w:val="00C21EE5"/>
    <w:rsid w:val="00C22DEF"/>
    <w:rsid w:val="00C378AC"/>
    <w:rsid w:val="00C409B8"/>
    <w:rsid w:val="00C41D1C"/>
    <w:rsid w:val="00C4428B"/>
    <w:rsid w:val="00C45AE5"/>
    <w:rsid w:val="00C52396"/>
    <w:rsid w:val="00C61489"/>
    <w:rsid w:val="00C70341"/>
    <w:rsid w:val="00C72FFE"/>
    <w:rsid w:val="00C76C8F"/>
    <w:rsid w:val="00C824ED"/>
    <w:rsid w:val="00C83842"/>
    <w:rsid w:val="00C868C7"/>
    <w:rsid w:val="00C87040"/>
    <w:rsid w:val="00C87457"/>
    <w:rsid w:val="00C93CA4"/>
    <w:rsid w:val="00C95DAC"/>
    <w:rsid w:val="00CA01CC"/>
    <w:rsid w:val="00CA039E"/>
    <w:rsid w:val="00CA03EF"/>
    <w:rsid w:val="00CA0550"/>
    <w:rsid w:val="00CA093D"/>
    <w:rsid w:val="00CA1895"/>
    <w:rsid w:val="00CA4DA8"/>
    <w:rsid w:val="00CA52CB"/>
    <w:rsid w:val="00CA5B03"/>
    <w:rsid w:val="00CB22B2"/>
    <w:rsid w:val="00CC33B2"/>
    <w:rsid w:val="00CC6128"/>
    <w:rsid w:val="00CD0617"/>
    <w:rsid w:val="00CD3675"/>
    <w:rsid w:val="00CD593D"/>
    <w:rsid w:val="00CD5BD8"/>
    <w:rsid w:val="00CD7E25"/>
    <w:rsid w:val="00CE11C3"/>
    <w:rsid w:val="00CF279B"/>
    <w:rsid w:val="00CF307A"/>
    <w:rsid w:val="00CF6DCF"/>
    <w:rsid w:val="00D067AA"/>
    <w:rsid w:val="00D10C1B"/>
    <w:rsid w:val="00D1164B"/>
    <w:rsid w:val="00D14F85"/>
    <w:rsid w:val="00D17351"/>
    <w:rsid w:val="00D22311"/>
    <w:rsid w:val="00D22A96"/>
    <w:rsid w:val="00D25A4E"/>
    <w:rsid w:val="00D26EB1"/>
    <w:rsid w:val="00D322A2"/>
    <w:rsid w:val="00D32B83"/>
    <w:rsid w:val="00D36511"/>
    <w:rsid w:val="00D5405C"/>
    <w:rsid w:val="00D55040"/>
    <w:rsid w:val="00D5530C"/>
    <w:rsid w:val="00D65B4C"/>
    <w:rsid w:val="00D70CD7"/>
    <w:rsid w:val="00D72D50"/>
    <w:rsid w:val="00D82C92"/>
    <w:rsid w:val="00D83002"/>
    <w:rsid w:val="00D840B5"/>
    <w:rsid w:val="00D85DAB"/>
    <w:rsid w:val="00D96C63"/>
    <w:rsid w:val="00DA1639"/>
    <w:rsid w:val="00DA2BE6"/>
    <w:rsid w:val="00DA59CE"/>
    <w:rsid w:val="00DA59ED"/>
    <w:rsid w:val="00DA7A3A"/>
    <w:rsid w:val="00DC389E"/>
    <w:rsid w:val="00DC4E6B"/>
    <w:rsid w:val="00DD1A38"/>
    <w:rsid w:val="00DD3150"/>
    <w:rsid w:val="00DD5536"/>
    <w:rsid w:val="00DD685E"/>
    <w:rsid w:val="00DE0F03"/>
    <w:rsid w:val="00DE17B5"/>
    <w:rsid w:val="00DE18A3"/>
    <w:rsid w:val="00DE7635"/>
    <w:rsid w:val="00DF29FC"/>
    <w:rsid w:val="00DF3C8C"/>
    <w:rsid w:val="00E0361F"/>
    <w:rsid w:val="00E0531A"/>
    <w:rsid w:val="00E14FEC"/>
    <w:rsid w:val="00E165B1"/>
    <w:rsid w:val="00E17A58"/>
    <w:rsid w:val="00E2107A"/>
    <w:rsid w:val="00E24877"/>
    <w:rsid w:val="00E2697D"/>
    <w:rsid w:val="00E32A53"/>
    <w:rsid w:val="00E33B42"/>
    <w:rsid w:val="00E43DF5"/>
    <w:rsid w:val="00E46AEA"/>
    <w:rsid w:val="00E54BEC"/>
    <w:rsid w:val="00E56A9C"/>
    <w:rsid w:val="00E56CC9"/>
    <w:rsid w:val="00E605C8"/>
    <w:rsid w:val="00E624FE"/>
    <w:rsid w:val="00E62579"/>
    <w:rsid w:val="00E65F66"/>
    <w:rsid w:val="00E70183"/>
    <w:rsid w:val="00E70854"/>
    <w:rsid w:val="00E71FE8"/>
    <w:rsid w:val="00E764C7"/>
    <w:rsid w:val="00E86E38"/>
    <w:rsid w:val="00E97183"/>
    <w:rsid w:val="00EA1E53"/>
    <w:rsid w:val="00EA21EF"/>
    <w:rsid w:val="00EA4346"/>
    <w:rsid w:val="00EA579A"/>
    <w:rsid w:val="00EA60C3"/>
    <w:rsid w:val="00EB66BF"/>
    <w:rsid w:val="00EC2851"/>
    <w:rsid w:val="00EC365B"/>
    <w:rsid w:val="00EC7E33"/>
    <w:rsid w:val="00EE2199"/>
    <w:rsid w:val="00EE2406"/>
    <w:rsid w:val="00EE6361"/>
    <w:rsid w:val="00EF0905"/>
    <w:rsid w:val="00EF16DB"/>
    <w:rsid w:val="00EF45C1"/>
    <w:rsid w:val="00EF752E"/>
    <w:rsid w:val="00F10678"/>
    <w:rsid w:val="00F13D1D"/>
    <w:rsid w:val="00F162EA"/>
    <w:rsid w:val="00F16902"/>
    <w:rsid w:val="00F20BC6"/>
    <w:rsid w:val="00F33F8D"/>
    <w:rsid w:val="00F46770"/>
    <w:rsid w:val="00F51A27"/>
    <w:rsid w:val="00F53184"/>
    <w:rsid w:val="00F531DD"/>
    <w:rsid w:val="00F54006"/>
    <w:rsid w:val="00F56486"/>
    <w:rsid w:val="00F603DD"/>
    <w:rsid w:val="00F61E21"/>
    <w:rsid w:val="00F65D99"/>
    <w:rsid w:val="00F72BCC"/>
    <w:rsid w:val="00F7406C"/>
    <w:rsid w:val="00F807E4"/>
    <w:rsid w:val="00F8249A"/>
    <w:rsid w:val="00F825A8"/>
    <w:rsid w:val="00F85BDE"/>
    <w:rsid w:val="00F936BA"/>
    <w:rsid w:val="00F93DDC"/>
    <w:rsid w:val="00F9456C"/>
    <w:rsid w:val="00FA2A84"/>
    <w:rsid w:val="00FA78F8"/>
    <w:rsid w:val="00FB5A99"/>
    <w:rsid w:val="00FB5FAF"/>
    <w:rsid w:val="00FB6BB3"/>
    <w:rsid w:val="00FC0223"/>
    <w:rsid w:val="00FC3A81"/>
    <w:rsid w:val="00FC586E"/>
    <w:rsid w:val="00FC7B4F"/>
    <w:rsid w:val="00FD4739"/>
    <w:rsid w:val="00FD6B14"/>
    <w:rsid w:val="00FE2B2D"/>
    <w:rsid w:val="00FE5D99"/>
    <w:rsid w:val="00FF17A0"/>
    <w:rsid w:val="00FF55F8"/>
    <w:rsid w:val="00FF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4B8B0A"/>
  <w15:docId w15:val="{30E616B3-0822-43AA-9362-F85DC72A2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1687C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A2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40A2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40A2D"/>
    <w:pPr>
      <w:spacing w:before="0" w:after="0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6264E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66264E"/>
    <w:rPr>
      <w:rFonts w:cs="Times New Roman"/>
    </w:rPr>
  </w:style>
  <w:style w:type="paragraph" w:styleId="a8">
    <w:name w:val="footer"/>
    <w:basedOn w:val="a"/>
    <w:link w:val="a9"/>
    <w:uiPriority w:val="99"/>
    <w:semiHidden/>
    <w:unhideWhenUsed/>
    <w:rsid w:val="0066264E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66264E"/>
    <w:rPr>
      <w:rFonts w:cs="Times New Roman"/>
    </w:rPr>
  </w:style>
  <w:style w:type="character" w:styleId="aa">
    <w:name w:val="Hyperlink"/>
    <w:uiPriority w:val="99"/>
    <w:rsid w:val="00306833"/>
    <w:rPr>
      <w:rFonts w:cs="Times New Roman"/>
      <w:color w:val="0000FF"/>
      <w:u w:val="single"/>
    </w:rPr>
  </w:style>
  <w:style w:type="paragraph" w:customStyle="1" w:styleId="consplusnonformat">
    <w:name w:val="consplusnonformat"/>
    <w:basedOn w:val="a"/>
    <w:uiPriority w:val="99"/>
    <w:rsid w:val="00306833"/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502204-AB05-4CAF-A91A-F16B3D891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2D39CE34</Template>
  <TotalTime>6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KAUSTIK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Гладкова Нина Хайдаровна</dc:creator>
  <cp:lastModifiedBy>Гладкова Нина Хайдаровна</cp:lastModifiedBy>
  <cp:revision>1</cp:revision>
  <cp:lastPrinted>2023-07-13T05:59:00Z</cp:lastPrinted>
  <dcterms:created xsi:type="dcterms:W3CDTF">2026-06-30T09:47:00Z</dcterms:created>
  <dcterms:modified xsi:type="dcterms:W3CDTF">2026-06-30T09:53:00Z</dcterms:modified>
</cp:coreProperties>
</file>